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0DA" w:rsidRDefault="00AF70DA">
      <w:r w:rsidRPr="00F92222">
        <w:rPr>
          <w:noProof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6" o:spid="_x0000_i1025" type="#_x0000_t75" style="width:453pt;height:640.5pt;visibility:visible">
            <v:imagedata r:id="rId4" o:title=""/>
          </v:shape>
        </w:pict>
      </w:r>
      <w:bookmarkStart w:id="0" w:name="_GoBack"/>
      <w:bookmarkEnd w:id="0"/>
      <w:r w:rsidRPr="00F92222">
        <w:rPr>
          <w:noProof/>
          <w:lang w:eastAsia="pl-PL"/>
        </w:rPr>
        <w:pict>
          <v:shape id="Obraz 4" o:spid="_x0000_i1026" type="#_x0000_t75" style="width:453pt;height:640.5pt;visibility:visible">
            <v:imagedata r:id="rId5" o:title=""/>
          </v:shape>
        </w:pict>
      </w:r>
      <w:r w:rsidRPr="00F92222">
        <w:rPr>
          <w:noProof/>
          <w:lang w:eastAsia="pl-PL"/>
        </w:rPr>
        <w:pict>
          <v:shape id="Obraz 2" o:spid="_x0000_i1027" type="#_x0000_t75" style="width:453pt;height:640.5pt;visibility:visible">
            <v:imagedata r:id="rId6" o:title=""/>
          </v:shape>
        </w:pict>
      </w:r>
    </w:p>
    <w:sectPr w:rsidR="00AF70DA" w:rsidSect="006979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74E3A"/>
    <w:rsid w:val="002521E5"/>
    <w:rsid w:val="002C03C6"/>
    <w:rsid w:val="00374E3A"/>
    <w:rsid w:val="003B5F7A"/>
    <w:rsid w:val="00697991"/>
    <w:rsid w:val="00AF70DA"/>
    <w:rsid w:val="00F92222"/>
    <w:rsid w:val="00FE7E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7991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374E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74E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3</Pages>
  <Words>0</Words>
  <Characters>3</Characters>
  <Application>Microsoft Office Outlook</Application>
  <DocSecurity>0</DocSecurity>
  <Lines>0</Lines>
  <Paragraphs>0</Paragraphs>
  <ScaleCrop>false</ScaleCrop>
  <Company>ATC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</dc:title>
  <dc:subject/>
  <dc:creator>Mariola Wesołowska</dc:creator>
  <cp:keywords/>
  <dc:description/>
  <cp:lastModifiedBy>barbara.koziorowicz</cp:lastModifiedBy>
  <cp:revision>2</cp:revision>
  <dcterms:created xsi:type="dcterms:W3CDTF">2011-09-08T09:45:00Z</dcterms:created>
  <dcterms:modified xsi:type="dcterms:W3CDTF">2011-09-08T09:45:00Z</dcterms:modified>
</cp:coreProperties>
</file>